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15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"/>
        <w:gridCol w:w="981"/>
        <w:gridCol w:w="631"/>
        <w:gridCol w:w="1796"/>
        <w:gridCol w:w="1392"/>
        <w:gridCol w:w="1011"/>
        <w:gridCol w:w="3090"/>
      </w:tblGrid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n.1 - ANDATA / SPIELTAG Nr.1 -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04-03-2017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14:30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LANA SPORTV.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n.2 - ANDATA / SPIELTAG Nr.2 -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</w:rPr>
              <w:t>Riposa</w:t>
            </w:r>
            <w:proofErr w:type="spellEnd"/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</w:rPr>
              <w:t>: LAAS LASA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n.3 - ANDATA / SPIELTAG Nr.3 -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18-03-2017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17:00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BOZNER B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 xml:space="preserve">Bolzano / Bozen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Talvera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 xml:space="preserve"> A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Sint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.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n.4 - ANDATA / SPIELTAG Nr.4 -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25-03-2017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14:30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LATSCH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n.5 - ANDATA / SPIELTAG Nr.5 -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01-04-2017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15:00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NEUMARKT EGNA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Egna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Neumarkt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Sint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n.6 - ANDATA / SPIELTAG Nr.6 -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08-04-2017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14:30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NALS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n.7 - ANDATA / SPIELTAG Nr.7 -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23-04-2017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SCHLANDERS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Silandro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Schlanders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Grobn</w:t>
            </w:r>
            <w:proofErr w:type="spellEnd"/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n.8 - ANDATA / SPIELTAG Nr.8 -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29-04-2017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14:30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SCHENNA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bookmarkStart w:id="0" w:name="_GoBack"/>
            <w:bookmarkEnd w:id="0"/>
            <w:proofErr w:type="spellEnd"/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n.9 - ANDATA / SPIELTAG Nr.9 -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07-05-2017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NAPOLI CLUB BZ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 xml:space="preserve">Bolzano / Bozen Resia A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Sint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.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n.10 - ANDATA / SPIELTAG Nr.10 -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13-05-2017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14:30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MALLES MALS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n.11 - ANDATA / SPIELTAG Nr.11 -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20-05-2017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16:00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JUGEND NEUGRIES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Bolzano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Bozen Pfarrhof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Sint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n.12 - ANDATA / SPIELTAG Nr.12 -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27-05-2017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14:30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LAUGEN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n.13 - ANDATA / SPIELTAG Nr.13 - HINRUNDE</w:t>
            </w:r>
          </w:p>
        </w:tc>
      </w:tr>
      <w:tr w:rsidR="00ED6669" w:rsidRPr="00ED6669" w:rsidTr="00ED6669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02-06-2017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16:30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ULTEN RAIFF.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Ven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. /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Fre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D6669" w:rsidRPr="00ED6669" w:rsidRDefault="00ED6669" w:rsidP="00ED6669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</w:pPr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 xml:space="preserve">S. Valburga Ultimo / St.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Walburg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 xml:space="preserve"> Ulten </w:t>
            </w:r>
            <w:proofErr w:type="spellStart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Sint</w:t>
            </w:r>
            <w:proofErr w:type="spellEnd"/>
            <w:r w:rsidRPr="00ED6669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 xml:space="preserve">. </w:t>
            </w:r>
          </w:p>
        </w:tc>
      </w:tr>
    </w:tbl>
    <w:p w:rsidR="00F6288E" w:rsidRPr="00ED6669" w:rsidRDefault="00F6288E">
      <w:pPr>
        <w:rPr>
          <w:lang w:val="it-IT"/>
        </w:rPr>
      </w:pPr>
    </w:p>
    <w:sectPr w:rsidR="00F6288E" w:rsidRPr="00ED666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669"/>
    <w:rsid w:val="001373A9"/>
    <w:rsid w:val="00ED6669"/>
    <w:rsid w:val="00F6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65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4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9995233A</Template>
  <TotalTime>0</TotalTime>
  <Pages>2</Pages>
  <Words>225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Südtiroler Gesundheitsbezirk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Stark Josef Karl</dc:creator>
  <cp:lastModifiedBy>Stark Josef Karl</cp:lastModifiedBy>
  <cp:revision>1</cp:revision>
  <dcterms:created xsi:type="dcterms:W3CDTF">2017-01-23T14:13:00Z</dcterms:created>
  <dcterms:modified xsi:type="dcterms:W3CDTF">2017-01-23T14:14:00Z</dcterms:modified>
</cp:coreProperties>
</file>